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E35" w:rsidRDefault="00EC1E35" w:rsidP="00D84885">
      <w:pPr>
        <w:rPr>
          <w:rFonts w:asci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附件</w:t>
      </w:r>
      <w:r>
        <w:rPr>
          <w:rFonts w:ascii="宋体" w:hAnsi="宋体"/>
          <w:sz w:val="32"/>
          <w:szCs w:val="32"/>
        </w:rPr>
        <w:t>2:</w:t>
      </w:r>
    </w:p>
    <w:p w:rsidR="00EC1E35" w:rsidRDefault="00EC1E35" w:rsidP="00CF4F36">
      <w:pPr>
        <w:jc w:val="center"/>
        <w:rPr>
          <w:rFonts w:ascii="宋体"/>
          <w:sz w:val="32"/>
          <w:szCs w:val="32"/>
        </w:rPr>
      </w:pPr>
      <w:r w:rsidRPr="00CF4F36">
        <w:rPr>
          <w:rFonts w:ascii="宋体" w:hAnsi="宋体" w:hint="eastAsia"/>
          <w:sz w:val="32"/>
          <w:szCs w:val="32"/>
        </w:rPr>
        <w:t>兰州大学</w:t>
      </w:r>
      <w:bookmarkStart w:id="0" w:name="_GoBack"/>
      <w:bookmarkEnd w:id="0"/>
      <w:r>
        <w:rPr>
          <w:rFonts w:ascii="宋体" w:hAnsi="宋体" w:hint="eastAsia"/>
          <w:sz w:val="32"/>
          <w:szCs w:val="32"/>
        </w:rPr>
        <w:t>资源环境</w:t>
      </w:r>
      <w:r w:rsidRPr="00CF4F36">
        <w:rPr>
          <w:rFonts w:ascii="宋体" w:hAnsi="宋体" w:hint="eastAsia"/>
          <w:sz w:val="32"/>
          <w:szCs w:val="32"/>
        </w:rPr>
        <w:t>学院转专业接收方案</w:t>
      </w:r>
    </w:p>
    <w:p w:rsidR="00EC1E35" w:rsidRPr="00CF4F36" w:rsidRDefault="00EC1E35" w:rsidP="00CF4F36">
      <w:pPr>
        <w:jc w:val="center"/>
        <w:rPr>
          <w:rFonts w:ascii="宋体"/>
          <w:sz w:val="32"/>
          <w:szCs w:val="32"/>
        </w:rPr>
      </w:pPr>
    </w:p>
    <w:tbl>
      <w:tblPr>
        <w:tblW w:w="2245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276"/>
        <w:gridCol w:w="1701"/>
        <w:gridCol w:w="2693"/>
        <w:gridCol w:w="1418"/>
        <w:gridCol w:w="41"/>
        <w:gridCol w:w="1483"/>
        <w:gridCol w:w="15"/>
        <w:gridCol w:w="1469"/>
        <w:gridCol w:w="15"/>
        <w:gridCol w:w="5462"/>
        <w:gridCol w:w="1720"/>
        <w:gridCol w:w="1720"/>
        <w:gridCol w:w="1720"/>
        <w:gridCol w:w="1720"/>
      </w:tblGrid>
      <w:tr w:rsidR="00EC1E35" w:rsidRPr="008201B4" w:rsidTr="008201B4">
        <w:trPr>
          <w:trHeight w:val="317"/>
        </w:trPr>
        <w:tc>
          <w:tcPr>
            <w:tcW w:w="1276" w:type="dxa"/>
            <w:vMerge w:val="restart"/>
            <w:tcBorders>
              <w:right w:val="single" w:sz="4" w:space="0" w:color="auto"/>
            </w:tcBorders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接收</w:t>
            </w:r>
            <w:r w:rsidRPr="008201B4"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</w:tcBorders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接收最大人数</w:t>
            </w:r>
          </w:p>
        </w:tc>
        <w:tc>
          <w:tcPr>
            <w:tcW w:w="2693" w:type="dxa"/>
            <w:vMerge w:val="restart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接收条件</w:t>
            </w:r>
          </w:p>
        </w:tc>
        <w:tc>
          <w:tcPr>
            <w:tcW w:w="4441" w:type="dxa"/>
            <w:gridSpan w:val="6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接收报名材料</w:t>
            </w:r>
          </w:p>
        </w:tc>
        <w:tc>
          <w:tcPr>
            <w:tcW w:w="8902" w:type="dxa"/>
            <w:gridSpan w:val="3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笔试</w:t>
            </w:r>
          </w:p>
        </w:tc>
        <w:tc>
          <w:tcPr>
            <w:tcW w:w="3440" w:type="dxa"/>
            <w:gridSpan w:val="2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面试</w:t>
            </w:r>
          </w:p>
        </w:tc>
      </w:tr>
      <w:tr w:rsidR="00EC1E35" w:rsidRPr="008201B4" w:rsidTr="008201B4">
        <w:trPr>
          <w:trHeight w:val="145"/>
        </w:trPr>
        <w:tc>
          <w:tcPr>
            <w:tcW w:w="1276" w:type="dxa"/>
            <w:vMerge/>
            <w:tcBorders>
              <w:right w:val="single" w:sz="4" w:space="0" w:color="auto"/>
            </w:tcBorders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时间</w:t>
            </w:r>
          </w:p>
        </w:tc>
        <w:tc>
          <w:tcPr>
            <w:tcW w:w="1539" w:type="dxa"/>
            <w:gridSpan w:val="3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地点</w:t>
            </w:r>
          </w:p>
        </w:tc>
        <w:tc>
          <w:tcPr>
            <w:tcW w:w="1484" w:type="dxa"/>
            <w:gridSpan w:val="2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电话</w:t>
            </w:r>
          </w:p>
        </w:tc>
        <w:tc>
          <w:tcPr>
            <w:tcW w:w="5462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科目</w:t>
            </w:r>
          </w:p>
        </w:tc>
        <w:tc>
          <w:tcPr>
            <w:tcW w:w="1720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时间</w:t>
            </w:r>
          </w:p>
        </w:tc>
        <w:tc>
          <w:tcPr>
            <w:tcW w:w="1720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地点</w:t>
            </w:r>
          </w:p>
        </w:tc>
        <w:tc>
          <w:tcPr>
            <w:tcW w:w="1720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时间</w:t>
            </w:r>
          </w:p>
        </w:tc>
        <w:tc>
          <w:tcPr>
            <w:tcW w:w="1720" w:type="dxa"/>
            <w:vAlign w:val="center"/>
          </w:tcPr>
          <w:p w:rsidR="00EC1E35" w:rsidRPr="008201B4" w:rsidRDefault="00EC1E35" w:rsidP="008201B4">
            <w:pPr>
              <w:jc w:val="center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地点</w:t>
            </w: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地理信息科学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4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 w:val="restart"/>
            <w:vAlign w:val="center"/>
          </w:tcPr>
          <w:p w:rsidR="00EC1E35" w:rsidRPr="008201B4" w:rsidRDefault="00EC1E35" w:rsidP="008201B4">
            <w:pPr>
              <w:pStyle w:val="ListParagraph"/>
              <w:numPr>
                <w:ilvl w:val="0"/>
                <w:numId w:val="1"/>
              </w:numPr>
              <w:ind w:firstLineChars="0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对学院相关学科有浓厚兴趣；</w:t>
            </w:r>
          </w:p>
          <w:p w:rsidR="00EC1E35" w:rsidRPr="008201B4" w:rsidRDefault="00EC1E35" w:rsidP="008201B4">
            <w:pPr>
              <w:pStyle w:val="ListParagraph"/>
              <w:numPr>
                <w:ilvl w:val="0"/>
                <w:numId w:val="1"/>
              </w:numPr>
              <w:ind w:firstLineChars="0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必修课成绩无不及格记录；</w:t>
            </w:r>
          </w:p>
          <w:p w:rsidR="00EC1E35" w:rsidRPr="008201B4" w:rsidRDefault="00EC1E35" w:rsidP="008201B4">
            <w:pPr>
              <w:pStyle w:val="ListParagraph"/>
              <w:numPr>
                <w:ilvl w:val="0"/>
                <w:numId w:val="1"/>
              </w:numPr>
              <w:ind w:firstLineChars="0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未受过任何处分。</w:t>
            </w:r>
          </w:p>
        </w:tc>
        <w:tc>
          <w:tcPr>
            <w:tcW w:w="1459" w:type="dxa"/>
            <w:gridSpan w:val="2"/>
            <w:vMerge w:val="restart"/>
            <w:vAlign w:val="center"/>
          </w:tcPr>
          <w:p w:rsidR="00EC1E35" w:rsidRPr="008201B4" w:rsidRDefault="00EC1E35" w:rsidP="003F57B5">
            <w:pPr>
              <w:rPr>
                <w:sz w:val="24"/>
                <w:szCs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6"/>
                <w:attr w:name="Month" w:val="5"/>
                <w:attr w:name="Year" w:val="2017"/>
              </w:smartTagPr>
              <w:r w:rsidRPr="008201B4">
                <w:rPr>
                  <w:sz w:val="24"/>
                  <w:szCs w:val="24"/>
                </w:rPr>
                <w:t>5</w:t>
              </w:r>
              <w:r w:rsidRPr="008201B4">
                <w:rPr>
                  <w:rFonts w:hint="eastAsia"/>
                  <w:sz w:val="24"/>
                  <w:szCs w:val="24"/>
                </w:rPr>
                <w:t>月</w:t>
              </w:r>
              <w:r>
                <w:rPr>
                  <w:sz w:val="24"/>
                  <w:szCs w:val="24"/>
                </w:rPr>
                <w:t>26</w:t>
              </w:r>
              <w:r w:rsidRPr="008201B4">
                <w:rPr>
                  <w:rFonts w:hint="eastAsia"/>
                  <w:sz w:val="24"/>
                  <w:szCs w:val="24"/>
                </w:rPr>
                <w:t>日</w:t>
              </w:r>
            </w:smartTag>
            <w:r w:rsidRPr="008201B4">
              <w:rPr>
                <w:sz w:val="24"/>
                <w:szCs w:val="24"/>
              </w:rPr>
              <w:t>-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"/>
                <w:attr w:name="Month" w:val="6"/>
                <w:attr w:name="Year" w:val="2017"/>
              </w:smartTagPr>
              <w:r>
                <w:rPr>
                  <w:sz w:val="24"/>
                  <w:szCs w:val="24"/>
                </w:rPr>
                <w:t>6</w:t>
              </w:r>
              <w:r w:rsidRPr="008201B4">
                <w:rPr>
                  <w:rFonts w:hint="eastAsia"/>
                  <w:sz w:val="24"/>
                  <w:szCs w:val="24"/>
                </w:rPr>
                <w:t>月</w:t>
              </w:r>
              <w:r>
                <w:rPr>
                  <w:sz w:val="24"/>
                  <w:szCs w:val="24"/>
                </w:rPr>
                <w:t>2</w:t>
              </w:r>
              <w:r w:rsidRPr="008201B4">
                <w:rPr>
                  <w:rFonts w:hint="eastAsia"/>
                  <w:sz w:val="24"/>
                  <w:szCs w:val="24"/>
                </w:rPr>
                <w:t>日</w:t>
              </w:r>
            </w:smartTag>
          </w:p>
        </w:tc>
        <w:tc>
          <w:tcPr>
            <w:tcW w:w="1483" w:type="dxa"/>
            <w:vMerge w:val="restart"/>
            <w:vAlign w:val="center"/>
          </w:tcPr>
          <w:p w:rsidR="00EC1E35" w:rsidRPr="008201B4" w:rsidRDefault="00EC1E35" w:rsidP="00E03207">
            <w:pPr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榆中校区办公楼</w:t>
            </w:r>
            <w:r>
              <w:rPr>
                <w:sz w:val="24"/>
                <w:szCs w:val="24"/>
              </w:rPr>
              <w:t>17#517</w:t>
            </w:r>
          </w:p>
        </w:tc>
        <w:tc>
          <w:tcPr>
            <w:tcW w:w="1484" w:type="dxa"/>
            <w:gridSpan w:val="2"/>
            <w:vMerge w:val="restart"/>
            <w:vAlign w:val="center"/>
          </w:tcPr>
          <w:p w:rsidR="00EC1E35" w:rsidRPr="008201B4" w:rsidRDefault="00EC1E35" w:rsidP="00E032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5292403</w:t>
            </w:r>
          </w:p>
          <w:p w:rsidR="00EC1E35" w:rsidRPr="008201B4" w:rsidRDefault="00EC1E35" w:rsidP="00E03207">
            <w:pPr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（若咨询转专业详情请拨打</w:t>
            </w:r>
          </w:p>
          <w:p w:rsidR="00EC1E35" w:rsidRPr="008201B4" w:rsidRDefault="00EC1E35" w:rsidP="00E03207">
            <w:pPr>
              <w:rPr>
                <w:sz w:val="24"/>
                <w:szCs w:val="24"/>
              </w:rPr>
            </w:pPr>
            <w:r w:rsidRPr="008201B4">
              <w:rPr>
                <w:sz w:val="24"/>
                <w:szCs w:val="24"/>
              </w:rPr>
              <w:t xml:space="preserve"> 8912404</w:t>
            </w:r>
            <w:r w:rsidRPr="008201B4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5477" w:type="dxa"/>
            <w:gridSpan w:val="2"/>
            <w:vMerge w:val="restart"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无</w:t>
            </w:r>
          </w:p>
        </w:tc>
        <w:tc>
          <w:tcPr>
            <w:tcW w:w="1720" w:type="dxa"/>
            <w:vMerge w:val="restart"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无</w:t>
            </w:r>
          </w:p>
        </w:tc>
        <w:tc>
          <w:tcPr>
            <w:tcW w:w="1720" w:type="dxa"/>
            <w:vMerge w:val="restart"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无</w:t>
            </w:r>
          </w:p>
        </w:tc>
        <w:tc>
          <w:tcPr>
            <w:tcW w:w="1720" w:type="dxa"/>
            <w:vMerge w:val="restart"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6"/>
                <w:attr w:name="Month" w:val="6"/>
                <w:attr w:name="Year" w:val="2017"/>
              </w:smartTagPr>
              <w:r w:rsidRPr="008201B4">
                <w:rPr>
                  <w:sz w:val="24"/>
                  <w:szCs w:val="24"/>
                </w:rPr>
                <w:t>6</w:t>
              </w:r>
              <w:r w:rsidRPr="008201B4">
                <w:rPr>
                  <w:rFonts w:hint="eastAsia"/>
                  <w:sz w:val="24"/>
                  <w:szCs w:val="24"/>
                </w:rPr>
                <w:t>月</w:t>
              </w:r>
              <w:r>
                <w:rPr>
                  <w:sz w:val="24"/>
                  <w:szCs w:val="24"/>
                </w:rPr>
                <w:t>6</w:t>
              </w:r>
              <w:r w:rsidRPr="008201B4">
                <w:rPr>
                  <w:rFonts w:hint="eastAsia"/>
                  <w:sz w:val="24"/>
                  <w:szCs w:val="24"/>
                </w:rPr>
                <w:t>日</w:t>
              </w:r>
            </w:smartTag>
          </w:p>
        </w:tc>
        <w:tc>
          <w:tcPr>
            <w:tcW w:w="1720" w:type="dxa"/>
            <w:vMerge w:val="restart"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  <w:r w:rsidRPr="008201B4">
              <w:rPr>
                <w:rFonts w:hint="eastAsia"/>
                <w:sz w:val="24"/>
                <w:szCs w:val="24"/>
              </w:rPr>
              <w:t>观云楼</w:t>
            </w:r>
            <w:r w:rsidRPr="008201B4">
              <w:rPr>
                <w:sz w:val="24"/>
                <w:szCs w:val="24"/>
              </w:rPr>
              <w:t>1408</w:t>
            </w: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人文地理与城乡规划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2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CF264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3" w:type="dxa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4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5477" w:type="dxa"/>
            <w:gridSpan w:val="2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自然地理与资源环境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4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CF264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3" w:type="dxa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4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5477" w:type="dxa"/>
            <w:gridSpan w:val="2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环境工程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4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CF264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3" w:type="dxa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4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5477" w:type="dxa"/>
            <w:gridSpan w:val="2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环境科学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4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4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CF264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3" w:type="dxa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4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5477" w:type="dxa"/>
            <w:gridSpan w:val="2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</w:tr>
      <w:tr w:rsidR="00EC1E35" w:rsidRPr="008201B4" w:rsidTr="008201B4">
        <w:trPr>
          <w:trHeight w:val="317"/>
        </w:trPr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/>
              </w:rPr>
              <w:t>水文与水资源工程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EC1E35" w:rsidRDefault="00EC1E35">
            <w:pPr>
              <w:rPr>
                <w:rFonts w:ascii="宋体" w:cs="宋体"/>
                <w:sz w:val="24"/>
                <w:szCs w:val="24"/>
              </w:rPr>
            </w:pPr>
            <w:r>
              <w:t>2015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  <w:r>
              <w:br/>
              <w:t>2016</w:t>
            </w:r>
            <w:r>
              <w:rPr>
                <w:rFonts w:hint="eastAsia"/>
              </w:rPr>
              <w:t>级：</w:t>
            </w:r>
            <w:r>
              <w:t>3</w:t>
            </w:r>
            <w:r>
              <w:rPr>
                <w:rFonts w:hint="eastAsia"/>
              </w:rPr>
              <w:t>人</w:t>
            </w:r>
          </w:p>
        </w:tc>
        <w:tc>
          <w:tcPr>
            <w:tcW w:w="2693" w:type="dxa"/>
            <w:vMerge/>
            <w:vAlign w:val="center"/>
          </w:tcPr>
          <w:p w:rsidR="00EC1E35" w:rsidRPr="008201B4" w:rsidRDefault="00EC1E35" w:rsidP="00CF264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3" w:type="dxa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484" w:type="dxa"/>
            <w:gridSpan w:val="2"/>
            <w:vMerge/>
            <w:vAlign w:val="center"/>
          </w:tcPr>
          <w:p w:rsidR="00EC1E35" w:rsidRPr="008201B4" w:rsidRDefault="00EC1E35" w:rsidP="00E03207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5477" w:type="dxa"/>
            <w:gridSpan w:val="2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vAlign w:val="center"/>
          </w:tcPr>
          <w:p w:rsidR="00EC1E35" w:rsidRPr="008201B4" w:rsidRDefault="00EC1E35" w:rsidP="008201B4">
            <w:pPr>
              <w:jc w:val="left"/>
              <w:rPr>
                <w:sz w:val="24"/>
                <w:szCs w:val="24"/>
              </w:rPr>
            </w:pPr>
          </w:p>
        </w:tc>
      </w:tr>
    </w:tbl>
    <w:p w:rsidR="00EC1E35" w:rsidRDefault="00EC1E35"/>
    <w:sectPr w:rsidR="00EC1E35" w:rsidSect="00087A17">
      <w:pgSz w:w="23814" w:h="16839" w:orient="landscape" w:code="8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E35" w:rsidRDefault="00EC1E35" w:rsidP="006B0A13">
      <w:r>
        <w:separator/>
      </w:r>
    </w:p>
  </w:endnote>
  <w:endnote w:type="continuationSeparator" w:id="0">
    <w:p w:rsidR="00EC1E35" w:rsidRDefault="00EC1E35" w:rsidP="006B0A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E35" w:rsidRDefault="00EC1E35" w:rsidP="006B0A13">
      <w:r>
        <w:separator/>
      </w:r>
    </w:p>
  </w:footnote>
  <w:footnote w:type="continuationSeparator" w:id="0">
    <w:p w:rsidR="00EC1E35" w:rsidRDefault="00EC1E35" w:rsidP="006B0A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229DF"/>
    <w:multiLevelType w:val="hybridMultilevel"/>
    <w:tmpl w:val="AD10AA3C"/>
    <w:lvl w:ilvl="0" w:tplc="0E5AE70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0A13"/>
    <w:rsid w:val="000404D2"/>
    <w:rsid w:val="000538AA"/>
    <w:rsid w:val="00065C34"/>
    <w:rsid w:val="00087A17"/>
    <w:rsid w:val="000C76FF"/>
    <w:rsid w:val="00152D72"/>
    <w:rsid w:val="00180266"/>
    <w:rsid w:val="001978C3"/>
    <w:rsid w:val="0028067B"/>
    <w:rsid w:val="002B2816"/>
    <w:rsid w:val="002D2FC4"/>
    <w:rsid w:val="002D782E"/>
    <w:rsid w:val="00382544"/>
    <w:rsid w:val="00383A7F"/>
    <w:rsid w:val="003874E6"/>
    <w:rsid w:val="00395DE7"/>
    <w:rsid w:val="003D0654"/>
    <w:rsid w:val="003F57B5"/>
    <w:rsid w:val="00414235"/>
    <w:rsid w:val="0042548D"/>
    <w:rsid w:val="00426A29"/>
    <w:rsid w:val="00427CB5"/>
    <w:rsid w:val="00466CD2"/>
    <w:rsid w:val="00487B64"/>
    <w:rsid w:val="004934B0"/>
    <w:rsid w:val="004E7172"/>
    <w:rsid w:val="004F54B8"/>
    <w:rsid w:val="00552CEE"/>
    <w:rsid w:val="005B297D"/>
    <w:rsid w:val="005F70D7"/>
    <w:rsid w:val="00625215"/>
    <w:rsid w:val="006B0A13"/>
    <w:rsid w:val="0070186A"/>
    <w:rsid w:val="00725B2A"/>
    <w:rsid w:val="00726922"/>
    <w:rsid w:val="007606DE"/>
    <w:rsid w:val="0078122B"/>
    <w:rsid w:val="00797EAE"/>
    <w:rsid w:val="007A4FD9"/>
    <w:rsid w:val="007E1836"/>
    <w:rsid w:val="008201B4"/>
    <w:rsid w:val="00866FB0"/>
    <w:rsid w:val="008B64A4"/>
    <w:rsid w:val="008C158F"/>
    <w:rsid w:val="00900369"/>
    <w:rsid w:val="00912711"/>
    <w:rsid w:val="009552CC"/>
    <w:rsid w:val="009B2267"/>
    <w:rsid w:val="00A00096"/>
    <w:rsid w:val="00AC642F"/>
    <w:rsid w:val="00B123C7"/>
    <w:rsid w:val="00B55524"/>
    <w:rsid w:val="00B67618"/>
    <w:rsid w:val="00B77F66"/>
    <w:rsid w:val="00B8082C"/>
    <w:rsid w:val="00BA125E"/>
    <w:rsid w:val="00BC0BB0"/>
    <w:rsid w:val="00C738C6"/>
    <w:rsid w:val="00C76EF3"/>
    <w:rsid w:val="00C84F21"/>
    <w:rsid w:val="00CC5645"/>
    <w:rsid w:val="00CC62B0"/>
    <w:rsid w:val="00CF264D"/>
    <w:rsid w:val="00CF4F36"/>
    <w:rsid w:val="00CF623D"/>
    <w:rsid w:val="00D84885"/>
    <w:rsid w:val="00D950AE"/>
    <w:rsid w:val="00D95E70"/>
    <w:rsid w:val="00DB31FA"/>
    <w:rsid w:val="00DF62D0"/>
    <w:rsid w:val="00E03207"/>
    <w:rsid w:val="00E04D3D"/>
    <w:rsid w:val="00E20668"/>
    <w:rsid w:val="00E35305"/>
    <w:rsid w:val="00E6648C"/>
    <w:rsid w:val="00E67EE1"/>
    <w:rsid w:val="00E8299F"/>
    <w:rsid w:val="00E838F5"/>
    <w:rsid w:val="00EB3E12"/>
    <w:rsid w:val="00EC1E35"/>
    <w:rsid w:val="00ED3C2A"/>
    <w:rsid w:val="00FA7974"/>
    <w:rsid w:val="00FD27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768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B0A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B0A13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6B0A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B0A13"/>
    <w:rPr>
      <w:rFonts w:cs="Times New Roman"/>
      <w:sz w:val="18"/>
      <w:szCs w:val="18"/>
    </w:rPr>
  </w:style>
  <w:style w:type="table" w:styleId="TableGrid">
    <w:name w:val="Table Grid"/>
    <w:basedOn w:val="TableNormal"/>
    <w:uiPriority w:val="99"/>
    <w:rsid w:val="00CF4F36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A00096"/>
    <w:pPr>
      <w:widowControl w:val="0"/>
      <w:autoSpaceDE w:val="0"/>
      <w:autoSpaceDN w:val="0"/>
      <w:adjustRightInd w:val="0"/>
    </w:pPr>
    <w:rPr>
      <w:rFonts w:ascii="微软雅黑" w:eastAsia="微软雅黑" w:cs="微软雅黑"/>
      <w:color w:val="000000"/>
      <w:kern w:val="0"/>
      <w:sz w:val="24"/>
      <w:szCs w:val="24"/>
    </w:rPr>
  </w:style>
  <w:style w:type="paragraph" w:styleId="ListParagraph">
    <w:name w:val="List Paragraph"/>
    <w:basedOn w:val="Normal"/>
    <w:uiPriority w:val="99"/>
    <w:qFormat/>
    <w:rsid w:val="003D065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15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5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5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33</TotalTime>
  <Pages>1</Pages>
  <Words>59</Words>
  <Characters>341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itman</dc:creator>
  <cp:keywords/>
  <dc:description/>
  <cp:lastModifiedBy>hp</cp:lastModifiedBy>
  <cp:revision>12</cp:revision>
  <cp:lastPrinted>2016-05-16T03:49:00Z</cp:lastPrinted>
  <dcterms:created xsi:type="dcterms:W3CDTF">2016-05-18T03:16:00Z</dcterms:created>
  <dcterms:modified xsi:type="dcterms:W3CDTF">2017-05-08T07:26:00Z</dcterms:modified>
</cp:coreProperties>
</file>